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DFA" w:rsidRPr="00881684" w:rsidRDefault="00BA2DFA" w:rsidP="00BA2DFA">
      <w:pPr>
        <w:jc w:val="center"/>
        <w:rPr>
          <w:rFonts w:eastAsia="MS Mincho"/>
          <w:b/>
          <w:bCs/>
          <w:u w:val="single"/>
        </w:rPr>
      </w:pPr>
      <w:r w:rsidRPr="00881684">
        <w:rPr>
          <w:rFonts w:eastAsia="MS Mincho" w:hint="cs"/>
          <w:b/>
          <w:bCs/>
          <w:u w:val="single"/>
          <w:cs/>
        </w:rPr>
        <w:t>แบบใบลาพักผ่อน</w:t>
      </w:r>
    </w:p>
    <w:p w:rsidR="00BA2DFA" w:rsidRDefault="00EE37B0" w:rsidP="00BA2DFA">
      <w:pPr>
        <w:jc w:val="right"/>
        <w:rPr>
          <w:rFonts w:eastAsia="MS Mincho"/>
        </w:rPr>
      </w:pPr>
      <w:r>
        <w:rPr>
          <w:rFonts w:eastAsia="MS Mincho" w:hint="cs"/>
          <w:cs/>
        </w:rPr>
        <w:t>โรงพยาบาลส่งเสริมสุขภาพตำบล...</w:t>
      </w:r>
    </w:p>
    <w:p w:rsidR="00BA2DFA" w:rsidRDefault="00BA2DFA" w:rsidP="00BA2DFA">
      <w:pPr>
        <w:jc w:val="right"/>
        <w:rPr>
          <w:rFonts w:eastAsia="MS Mincho"/>
          <w:cs/>
        </w:rPr>
      </w:pPr>
      <w:r>
        <w:rPr>
          <w:rFonts w:eastAsia="MS Mincho" w:hint="cs"/>
          <w:cs/>
        </w:rPr>
        <w:t xml:space="preserve">อำเภอดำเนินสะดวก </w:t>
      </w:r>
      <w:r w:rsidR="00691D00">
        <w:rPr>
          <w:rFonts w:eastAsia="MS Mincho" w:hint="cs"/>
          <w:cs/>
        </w:rPr>
        <w:t xml:space="preserve"> </w:t>
      </w:r>
      <w:r>
        <w:rPr>
          <w:rFonts w:eastAsia="MS Mincho" w:hint="cs"/>
          <w:cs/>
        </w:rPr>
        <w:t>จังหวัดราชบุรี</w:t>
      </w:r>
    </w:p>
    <w:p w:rsidR="00BA2DFA" w:rsidRDefault="00BA2DFA" w:rsidP="00691D00">
      <w:pPr>
        <w:spacing w:before="120"/>
        <w:ind w:firstLine="4536"/>
        <w:rPr>
          <w:rFonts w:eastAsia="MS Mincho"/>
        </w:rPr>
      </w:pPr>
      <w:r>
        <w:rPr>
          <w:rFonts w:eastAsia="MS Mincho" w:hint="cs"/>
          <w:cs/>
        </w:rPr>
        <w:t>วันที่</w:t>
      </w:r>
      <w:r w:rsidR="00691D00">
        <w:rPr>
          <w:rFonts w:eastAsia="MS Mincho" w:hint="cs"/>
          <w:cs/>
        </w:rPr>
        <w:t xml:space="preserve"> </w:t>
      </w:r>
      <w:r w:rsidR="006F767D">
        <w:rPr>
          <w:rFonts w:eastAsia="MS Mincho" w:hint="cs"/>
          <w:cs/>
        </w:rPr>
        <w:t xml:space="preserve"> </w:t>
      </w:r>
      <w:r w:rsidR="00EE37B0">
        <w:rPr>
          <w:rFonts w:eastAsia="MS Mincho" w:hint="cs"/>
          <w:cs/>
        </w:rPr>
        <w:t>...  มีนาคม  2566</w:t>
      </w:r>
    </w:p>
    <w:p w:rsidR="00BA2DFA" w:rsidRDefault="00BA2DFA" w:rsidP="00691D00">
      <w:pPr>
        <w:spacing w:before="120"/>
        <w:rPr>
          <w:rFonts w:eastAsia="MS Mincho"/>
        </w:rPr>
      </w:pPr>
      <w:r>
        <w:rPr>
          <w:rFonts w:eastAsia="MS Mincho" w:hint="cs"/>
          <w:cs/>
        </w:rPr>
        <w:t>เรื่อง  ขอลาพักผ่อน</w:t>
      </w:r>
    </w:p>
    <w:p w:rsidR="00BA2DFA" w:rsidRDefault="00BA2DFA" w:rsidP="00691D00">
      <w:pPr>
        <w:spacing w:before="120"/>
        <w:rPr>
          <w:rFonts w:eastAsia="MS Mincho"/>
        </w:rPr>
      </w:pPr>
      <w:r>
        <w:rPr>
          <w:rFonts w:eastAsia="MS Mincho" w:hint="cs"/>
          <w:cs/>
        </w:rPr>
        <w:t>เรียน  นายอำเภอดำเนินสะดวก</w:t>
      </w:r>
    </w:p>
    <w:p w:rsidR="00691D00" w:rsidRDefault="00691D00" w:rsidP="00691D00">
      <w:pPr>
        <w:spacing w:before="120"/>
        <w:ind w:firstLine="1418"/>
        <w:jc w:val="thaiDistribute"/>
        <w:rPr>
          <w:rFonts w:eastAsia="MS Mincho" w:hint="cs"/>
        </w:rPr>
      </w:pPr>
      <w:r w:rsidRPr="00691D00">
        <w:rPr>
          <w:rFonts w:eastAsia="MS Mincho"/>
          <w:cs/>
        </w:rPr>
        <w:t>ข้าพเจ้า  นาย</w:t>
      </w:r>
      <w:r w:rsidR="00EE37B0">
        <w:rPr>
          <w:rFonts w:eastAsia="MS Mincho" w:hint="cs"/>
          <w:cs/>
        </w:rPr>
        <w:t>/นาง/นางสาว...</w:t>
      </w:r>
      <w:r w:rsidRPr="00691D00">
        <w:rPr>
          <w:rFonts w:eastAsia="MS Mincho"/>
          <w:cs/>
        </w:rPr>
        <w:t xml:space="preserve">  ตำแหน่ง  นักวิชาการ</w:t>
      </w:r>
      <w:r w:rsidR="00EE37B0">
        <w:rPr>
          <w:rFonts w:eastAsia="MS Mincho" w:hint="cs"/>
          <w:cs/>
        </w:rPr>
        <w:t>/พยาบาลวิชาชีพ/เจ้าพนักงาน...</w:t>
      </w:r>
      <w:r w:rsidRPr="00691D00">
        <w:rPr>
          <w:rFonts w:eastAsia="MS Mincho"/>
          <w:cs/>
        </w:rPr>
        <w:t xml:space="preserve"> </w:t>
      </w:r>
      <w:r w:rsidR="005B14CD">
        <w:rPr>
          <w:rFonts w:eastAsia="MS Mincho" w:hint="cs"/>
          <w:cs/>
        </w:rPr>
        <w:t xml:space="preserve"> </w:t>
      </w:r>
      <w:r w:rsidRPr="00691D00">
        <w:rPr>
          <w:rFonts w:eastAsia="MS Mincho"/>
          <w:cs/>
        </w:rPr>
        <w:t>สังกัด</w:t>
      </w:r>
      <w:r w:rsidR="005B14CD">
        <w:rPr>
          <w:rFonts w:eastAsia="MS Mincho" w:hint="cs"/>
          <w:cs/>
        </w:rPr>
        <w:t xml:space="preserve"> </w:t>
      </w:r>
      <w:r w:rsidRPr="00691D00">
        <w:rPr>
          <w:rFonts w:eastAsia="MS Mincho"/>
          <w:cs/>
        </w:rPr>
        <w:t xml:space="preserve"> </w:t>
      </w:r>
      <w:r w:rsidR="00EE37B0">
        <w:rPr>
          <w:rFonts w:eastAsia="MS Mincho" w:hint="cs"/>
          <w:cs/>
        </w:rPr>
        <w:t xml:space="preserve">โรงพยาบาลส่งเสริมสุขภาพตำบล...  </w:t>
      </w:r>
      <w:r w:rsidRPr="00691D00">
        <w:rPr>
          <w:rFonts w:eastAsia="MS Mincho"/>
          <w:cs/>
        </w:rPr>
        <w:t>สำนักงานสาธารณสุขอ</w:t>
      </w:r>
      <w:r w:rsidR="005B14CD">
        <w:rPr>
          <w:rFonts w:eastAsia="MS Mincho"/>
          <w:cs/>
        </w:rPr>
        <w:t>ำเภอดำเนินสะดวก  มีวันลาพักผ่อนส</w:t>
      </w:r>
      <w:r w:rsidR="00EE37B0">
        <w:rPr>
          <w:rFonts w:eastAsia="MS Mincho"/>
          <w:cs/>
        </w:rPr>
        <w:t>ะสม  .</w:t>
      </w:r>
      <w:r w:rsidR="00EE37B0">
        <w:rPr>
          <w:rFonts w:eastAsia="MS Mincho" w:hint="cs"/>
          <w:cs/>
        </w:rPr>
        <w:t>..</w:t>
      </w:r>
      <w:r w:rsidRPr="00691D00">
        <w:rPr>
          <w:rFonts w:eastAsia="MS Mincho"/>
          <w:cs/>
        </w:rPr>
        <w:t xml:space="preserve">  วันทำการ  ม</w:t>
      </w:r>
      <w:r w:rsidR="00EE37B0">
        <w:rPr>
          <w:rFonts w:eastAsia="MS Mincho"/>
          <w:cs/>
        </w:rPr>
        <w:t>ีสิทธิลาพักผ่อนประจำปีนี้อีก  10  วันทำการ  รวมเป็น  .</w:t>
      </w:r>
      <w:r w:rsidR="00EE37B0">
        <w:rPr>
          <w:rFonts w:eastAsia="MS Mincho" w:hint="cs"/>
          <w:cs/>
        </w:rPr>
        <w:t>..</w:t>
      </w:r>
      <w:r w:rsidRPr="00691D00">
        <w:rPr>
          <w:rFonts w:eastAsia="MS Mincho"/>
          <w:cs/>
        </w:rPr>
        <w:t xml:space="preserve">  วันทำการ  ขอลาพักผ่อน  ในวันที่  </w:t>
      </w:r>
      <w:r w:rsidR="00EE37B0">
        <w:rPr>
          <w:rFonts w:eastAsia="MS Mincho" w:hint="cs"/>
          <w:cs/>
        </w:rPr>
        <w:t>...</w:t>
      </w:r>
      <w:r w:rsidR="00DA14B9">
        <w:rPr>
          <w:rFonts w:eastAsia="MS Mincho" w:hint="cs"/>
          <w:cs/>
        </w:rPr>
        <w:t xml:space="preserve">  </w:t>
      </w:r>
      <w:r w:rsidR="00EE37B0">
        <w:rPr>
          <w:rFonts w:eastAsia="MS Mincho" w:hint="cs"/>
          <w:cs/>
        </w:rPr>
        <w:t>มีนาคม</w:t>
      </w:r>
      <w:r w:rsidR="00DA14B9">
        <w:rPr>
          <w:rFonts w:eastAsia="MS Mincho" w:hint="cs"/>
          <w:cs/>
        </w:rPr>
        <w:t xml:space="preserve">  2566</w:t>
      </w:r>
      <w:r w:rsidR="005B14CD">
        <w:rPr>
          <w:rFonts w:eastAsia="MS Mincho" w:hint="cs"/>
          <w:cs/>
        </w:rPr>
        <w:t xml:space="preserve">  ถึงวันที่  </w:t>
      </w:r>
      <w:r w:rsidR="00EE37B0">
        <w:rPr>
          <w:rFonts w:eastAsia="MS Mincho" w:hint="cs"/>
          <w:cs/>
        </w:rPr>
        <w:t>...  มีนาคม</w:t>
      </w:r>
      <w:r w:rsidR="00DA14B9">
        <w:rPr>
          <w:rFonts w:eastAsia="MS Mincho" w:hint="cs"/>
          <w:cs/>
        </w:rPr>
        <w:t xml:space="preserve">  2566</w:t>
      </w:r>
      <w:r w:rsidR="00EE37B0">
        <w:rPr>
          <w:rFonts w:eastAsia="MS Mincho"/>
          <w:cs/>
        </w:rPr>
        <w:t xml:space="preserve">  มีกำหนด  .</w:t>
      </w:r>
      <w:r w:rsidR="00EE37B0">
        <w:rPr>
          <w:rFonts w:eastAsia="MS Mincho" w:hint="cs"/>
          <w:cs/>
        </w:rPr>
        <w:t>..</w:t>
      </w:r>
      <w:r w:rsidRPr="00691D00">
        <w:rPr>
          <w:rFonts w:eastAsia="MS Mincho"/>
          <w:cs/>
        </w:rPr>
        <w:t xml:space="preserve">  วัน  ในร</w:t>
      </w:r>
      <w:r w:rsidR="00525BBB">
        <w:rPr>
          <w:rFonts w:eastAsia="MS Mincho"/>
          <w:cs/>
        </w:rPr>
        <w:t>ะหว่างลาจะติดต่อข้าพเจ้าได้ที่</w:t>
      </w:r>
      <w:r w:rsidR="00525BBB">
        <w:rPr>
          <w:rFonts w:eastAsia="MS Mincho" w:hint="cs"/>
          <w:cs/>
        </w:rPr>
        <w:t xml:space="preserve">บ้านเลขที่  </w:t>
      </w:r>
      <w:r w:rsidR="00EE37B0">
        <w:rPr>
          <w:rFonts w:eastAsia="MS Mincho"/>
          <w:cs/>
        </w:rPr>
        <w:t>.</w:t>
      </w:r>
      <w:r w:rsidR="00EE37B0">
        <w:rPr>
          <w:rFonts w:eastAsia="MS Mincho" w:hint="cs"/>
          <w:cs/>
        </w:rPr>
        <w:t>..</w:t>
      </w:r>
      <w:r w:rsidRPr="00691D00">
        <w:rPr>
          <w:rFonts w:eastAsia="MS Mincho"/>
          <w:cs/>
        </w:rPr>
        <w:t xml:space="preserve">  ห</w:t>
      </w:r>
      <w:r w:rsidR="00EE37B0">
        <w:rPr>
          <w:rFonts w:eastAsia="MS Mincho"/>
          <w:cs/>
        </w:rPr>
        <w:t>มู่  .</w:t>
      </w:r>
      <w:r w:rsidR="00EE37B0">
        <w:rPr>
          <w:rFonts w:eastAsia="MS Mincho" w:hint="cs"/>
          <w:cs/>
        </w:rPr>
        <w:t>..</w:t>
      </w:r>
      <w:r w:rsidR="00EE37B0">
        <w:rPr>
          <w:rFonts w:eastAsia="MS Mincho"/>
          <w:cs/>
        </w:rPr>
        <w:t xml:space="preserve">  ตำบล.</w:t>
      </w:r>
      <w:r w:rsidR="00EE37B0">
        <w:rPr>
          <w:rFonts w:eastAsia="MS Mincho" w:hint="cs"/>
          <w:cs/>
        </w:rPr>
        <w:t>..</w:t>
      </w:r>
      <w:r w:rsidR="00EE37B0">
        <w:rPr>
          <w:rFonts w:eastAsia="MS Mincho"/>
          <w:cs/>
        </w:rPr>
        <w:t xml:space="preserve">  อำเภอ.</w:t>
      </w:r>
      <w:r w:rsidR="00EE37B0">
        <w:rPr>
          <w:rFonts w:eastAsia="MS Mincho" w:hint="cs"/>
          <w:cs/>
        </w:rPr>
        <w:t>..</w:t>
      </w:r>
      <w:r w:rsidR="00EE37B0">
        <w:rPr>
          <w:rFonts w:eastAsia="MS Mincho"/>
          <w:cs/>
        </w:rPr>
        <w:t xml:space="preserve">  จังหวัด.</w:t>
      </w:r>
      <w:r w:rsidR="00EE37B0">
        <w:rPr>
          <w:rFonts w:eastAsia="MS Mincho" w:hint="cs"/>
          <w:cs/>
        </w:rPr>
        <w:t>..</w:t>
      </w:r>
      <w:r w:rsidR="00EE37B0">
        <w:rPr>
          <w:rFonts w:eastAsia="MS Mincho"/>
          <w:cs/>
        </w:rPr>
        <w:t xml:space="preserve">  70</w:t>
      </w:r>
      <w:r w:rsidR="00EE37B0">
        <w:rPr>
          <w:rFonts w:eastAsia="MS Mincho"/>
        </w:rPr>
        <w:t>xxx</w:t>
      </w:r>
      <w:r w:rsidR="00EE37B0">
        <w:rPr>
          <w:rFonts w:eastAsia="MS Mincho"/>
          <w:cs/>
        </w:rPr>
        <w:t xml:space="preserve">  หมายเลขโทรศัพท์มือถือ  00  0000  0000</w:t>
      </w:r>
    </w:p>
    <w:p w:rsidR="00BA2DFA" w:rsidRDefault="00BA2DFA" w:rsidP="006344E8">
      <w:pPr>
        <w:spacing w:before="120"/>
        <w:ind w:firstLine="4536"/>
        <w:jc w:val="thaiDistribute"/>
        <w:rPr>
          <w:rFonts w:eastAsia="MS Mincho"/>
        </w:rPr>
      </w:pPr>
      <w:r>
        <w:rPr>
          <w:rFonts w:eastAsia="MS Mincho" w:hint="cs"/>
          <w:cs/>
        </w:rPr>
        <w:t>ขอแสดงความนับถือ</w:t>
      </w:r>
    </w:p>
    <w:p w:rsidR="006344E8" w:rsidRDefault="006344E8" w:rsidP="006344E8">
      <w:pPr>
        <w:ind w:firstLine="4536"/>
        <w:jc w:val="thaiDistribute"/>
        <w:rPr>
          <w:rFonts w:eastAsia="MS Mincho"/>
        </w:rPr>
      </w:pPr>
    </w:p>
    <w:p w:rsidR="006344E8" w:rsidRDefault="006344E8" w:rsidP="006344E8">
      <w:pPr>
        <w:ind w:firstLine="4536"/>
        <w:jc w:val="thaiDistribute"/>
        <w:rPr>
          <w:rFonts w:eastAsia="MS Mincho"/>
        </w:rPr>
      </w:pPr>
    </w:p>
    <w:p w:rsidR="00BA2DFA" w:rsidRDefault="00BA2DFA" w:rsidP="006344E8">
      <w:pPr>
        <w:ind w:firstLine="1701"/>
        <w:jc w:val="center"/>
        <w:rPr>
          <w:rFonts w:eastAsia="MS Mincho" w:hint="cs"/>
          <w:cs/>
        </w:rPr>
      </w:pPr>
      <w:r>
        <w:rPr>
          <w:rFonts w:eastAsia="MS Mincho" w:hint="cs"/>
          <w:cs/>
        </w:rPr>
        <w:t>(</w:t>
      </w:r>
      <w:r w:rsidR="006F767D">
        <w:rPr>
          <w:rFonts w:eastAsia="MS Mincho" w:hint="cs"/>
          <w:spacing w:val="6"/>
          <w:cs/>
        </w:rPr>
        <w:t>นาย</w:t>
      </w:r>
      <w:r w:rsidR="008D0082">
        <w:rPr>
          <w:rFonts w:eastAsia="MS Mincho" w:hint="cs"/>
          <w:spacing w:val="6"/>
          <w:cs/>
        </w:rPr>
        <w:t>/นาง/นางสาว</w:t>
      </w:r>
      <w:r w:rsidR="008D0082">
        <w:rPr>
          <w:rFonts w:eastAsia="MS Mincho"/>
        </w:rPr>
        <w:t>…</w:t>
      </w:r>
      <w:r w:rsidR="008D0082">
        <w:rPr>
          <w:rFonts w:eastAsia="MS Mincho" w:hint="cs"/>
          <w:cs/>
        </w:rPr>
        <w:t>)</w:t>
      </w:r>
    </w:p>
    <w:p w:rsidR="00BA2DFA" w:rsidRDefault="004374BD" w:rsidP="006344E8">
      <w:pPr>
        <w:ind w:firstLine="1701"/>
        <w:jc w:val="center"/>
        <w:rPr>
          <w:rFonts w:eastAsia="MS Mincho"/>
        </w:rPr>
      </w:pPr>
      <w:r>
        <w:rPr>
          <w:rFonts w:eastAsia="MS Mincho" w:hint="cs"/>
          <w:cs/>
        </w:rPr>
        <w:t>นักวิชาการสาธารณสุขชำนาญการ</w:t>
      </w:r>
    </w:p>
    <w:p w:rsidR="00BA2DFA" w:rsidRPr="00D42576" w:rsidRDefault="00BA2DFA" w:rsidP="006344E8">
      <w:pPr>
        <w:rPr>
          <w:rFonts w:eastAsia="MS Mincho"/>
          <w:b/>
          <w:bCs/>
          <w:u w:val="single"/>
        </w:rPr>
      </w:pPr>
      <w:r w:rsidRPr="00D42576">
        <w:rPr>
          <w:rFonts w:eastAsia="MS Mincho" w:hint="cs"/>
          <w:b/>
          <w:bCs/>
          <w:u w:val="single"/>
          <w:cs/>
        </w:rPr>
        <w:t>สถิติการลาในปีงบประมาณนี้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10"/>
        <w:gridCol w:w="1510"/>
        <w:gridCol w:w="1511"/>
      </w:tblGrid>
      <w:tr w:rsidR="00BA2DFA" w:rsidTr="006344E8">
        <w:tc>
          <w:tcPr>
            <w:tcW w:w="1510" w:type="dxa"/>
            <w:vAlign w:val="center"/>
          </w:tcPr>
          <w:p w:rsidR="00BA2DFA" w:rsidRDefault="00BA2DFA" w:rsidP="002309AF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ลามาแล้ว</w:t>
            </w:r>
          </w:p>
          <w:p w:rsidR="00BA2DFA" w:rsidRDefault="00BA2DFA" w:rsidP="002309AF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(วันทำการ)</w:t>
            </w:r>
          </w:p>
        </w:tc>
        <w:tc>
          <w:tcPr>
            <w:tcW w:w="1510" w:type="dxa"/>
            <w:vAlign w:val="center"/>
          </w:tcPr>
          <w:p w:rsidR="00BA2DFA" w:rsidRDefault="00BA2DFA" w:rsidP="002309AF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ลาครั้งนี้</w:t>
            </w:r>
          </w:p>
          <w:p w:rsidR="00BA2DFA" w:rsidRPr="00D42576" w:rsidRDefault="00BA2DFA" w:rsidP="002309AF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(วันทำการ)</w:t>
            </w:r>
          </w:p>
        </w:tc>
        <w:tc>
          <w:tcPr>
            <w:tcW w:w="1511" w:type="dxa"/>
            <w:vAlign w:val="center"/>
          </w:tcPr>
          <w:p w:rsidR="00BA2DFA" w:rsidRDefault="00BA2DFA" w:rsidP="002309AF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รวมเป็น</w:t>
            </w:r>
          </w:p>
          <w:p w:rsidR="00BA2DFA" w:rsidRPr="00D42576" w:rsidRDefault="00BA2DFA" w:rsidP="002309AF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(วันทำการ)</w:t>
            </w:r>
          </w:p>
        </w:tc>
      </w:tr>
      <w:tr w:rsidR="00BA2DFA" w:rsidTr="006344E8">
        <w:tc>
          <w:tcPr>
            <w:tcW w:w="1510" w:type="dxa"/>
            <w:vAlign w:val="center"/>
          </w:tcPr>
          <w:p w:rsidR="00BA2DFA" w:rsidRDefault="00D052C2" w:rsidP="002309AF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0</w:t>
            </w:r>
          </w:p>
        </w:tc>
        <w:tc>
          <w:tcPr>
            <w:tcW w:w="1510" w:type="dxa"/>
            <w:vAlign w:val="center"/>
          </w:tcPr>
          <w:p w:rsidR="00BA2DFA" w:rsidRDefault="008D0082" w:rsidP="002309AF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0</w:t>
            </w:r>
          </w:p>
        </w:tc>
        <w:tc>
          <w:tcPr>
            <w:tcW w:w="1511" w:type="dxa"/>
            <w:vAlign w:val="center"/>
          </w:tcPr>
          <w:p w:rsidR="00BA2DFA" w:rsidRDefault="008D0082" w:rsidP="002309AF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0</w:t>
            </w:r>
          </w:p>
        </w:tc>
      </w:tr>
    </w:tbl>
    <w:p w:rsidR="006344E8" w:rsidRDefault="006344E8" w:rsidP="00BA2DFA">
      <w:pPr>
        <w:jc w:val="thaiDistribute"/>
        <w:rPr>
          <w:rFonts w:eastAsia="MS Mincho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344E8" w:rsidTr="006D5568">
        <w:tc>
          <w:tcPr>
            <w:tcW w:w="4530" w:type="dxa"/>
          </w:tcPr>
          <w:p w:rsidR="00786783" w:rsidRDefault="00786783" w:rsidP="00786783">
            <w:pPr>
              <w:jc w:val="thaiDistribute"/>
              <w:rPr>
                <w:rFonts w:eastAsia="MS Mincho"/>
              </w:rPr>
            </w:pPr>
          </w:p>
          <w:p w:rsidR="00A50EEA" w:rsidRDefault="00A50EEA" w:rsidP="00786783">
            <w:pPr>
              <w:jc w:val="thaiDistribute"/>
              <w:rPr>
                <w:rFonts w:eastAsia="MS Mincho"/>
              </w:rPr>
            </w:pPr>
          </w:p>
          <w:p w:rsidR="00A50EEA" w:rsidRDefault="00A50EEA" w:rsidP="00786783">
            <w:pPr>
              <w:jc w:val="thaiDistribute"/>
              <w:rPr>
                <w:rFonts w:eastAsia="MS Mincho"/>
              </w:rPr>
            </w:pPr>
          </w:p>
          <w:p w:rsidR="00A50EEA" w:rsidRDefault="00A50EEA" w:rsidP="00786783">
            <w:pPr>
              <w:jc w:val="thaiDistribute"/>
              <w:rPr>
                <w:rFonts w:eastAsia="MS Mincho"/>
              </w:rPr>
            </w:pPr>
          </w:p>
          <w:p w:rsidR="00786783" w:rsidRPr="00A544DA" w:rsidRDefault="00786783" w:rsidP="00786783">
            <w:pPr>
              <w:jc w:val="thaiDistribute"/>
              <w:rPr>
                <w:rFonts w:eastAsia="MS Mincho"/>
                <w:cs/>
              </w:rPr>
            </w:pPr>
            <w:r>
              <w:rPr>
                <w:rFonts w:eastAsia="MS Mincho" w:hint="cs"/>
                <w:cs/>
              </w:rPr>
              <w:t>(ลงชื่อ)</w:t>
            </w:r>
            <w:r w:rsidR="00FF31E5">
              <w:rPr>
                <w:rFonts w:eastAsia="MS Mincho" w:hint="cs"/>
                <w:cs/>
              </w:rPr>
              <w:t xml:space="preserve">                                       </w:t>
            </w:r>
            <w:r>
              <w:rPr>
                <w:rFonts w:eastAsia="MS Mincho" w:hint="cs"/>
                <w:cs/>
              </w:rPr>
              <w:t>ผู้ตรวจสอบ</w:t>
            </w:r>
          </w:p>
          <w:p w:rsidR="00786783" w:rsidRDefault="00786783" w:rsidP="00786783">
            <w:pPr>
              <w:ind w:right="458"/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(</w:t>
            </w:r>
            <w:r w:rsidR="007D58FE">
              <w:rPr>
                <w:rFonts w:eastAsia="MS Mincho" w:hint="cs"/>
                <w:cs/>
              </w:rPr>
              <w:t>นาย/นาง/นางสาว...</w:t>
            </w:r>
            <w:r>
              <w:rPr>
                <w:rFonts w:eastAsia="MS Mincho" w:hint="cs"/>
                <w:cs/>
              </w:rPr>
              <w:t>)</w:t>
            </w:r>
          </w:p>
          <w:p w:rsidR="00786783" w:rsidRDefault="007D58FE" w:rsidP="00786783">
            <w:pPr>
              <w:ind w:right="458"/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นักวิชาการ/</w:t>
            </w:r>
            <w:r w:rsidR="00786783">
              <w:rPr>
                <w:rFonts w:eastAsia="MS Mincho" w:hint="cs"/>
                <w:cs/>
              </w:rPr>
              <w:t>เจ้าพนักงาน</w:t>
            </w:r>
            <w:r>
              <w:rPr>
                <w:rFonts w:eastAsia="MS Mincho" w:hint="cs"/>
                <w:cs/>
              </w:rPr>
              <w:t>...</w:t>
            </w:r>
          </w:p>
          <w:p w:rsidR="006344E8" w:rsidRDefault="00786783" w:rsidP="007D58FE">
            <w:pPr>
              <w:ind w:right="453" w:firstLine="743"/>
              <w:rPr>
                <w:rFonts w:eastAsia="MS Mincho"/>
              </w:rPr>
            </w:pPr>
            <w:r>
              <w:rPr>
                <w:rFonts w:eastAsia="MS Mincho"/>
                <w:cs/>
              </w:rPr>
              <w:t>วันที่</w:t>
            </w:r>
            <w:r w:rsidR="00246BA4">
              <w:rPr>
                <w:rFonts w:eastAsia="MS Mincho" w:hint="cs"/>
                <w:cs/>
              </w:rPr>
              <w:t xml:space="preserve">  </w:t>
            </w:r>
            <w:r w:rsidR="007D58FE">
              <w:rPr>
                <w:rFonts w:eastAsia="MS Mincho" w:hint="cs"/>
                <w:cs/>
              </w:rPr>
              <w:t>...</w:t>
            </w:r>
            <w:r w:rsidR="00AF6727">
              <w:rPr>
                <w:rFonts w:eastAsia="MS Mincho" w:hint="cs"/>
                <w:cs/>
              </w:rPr>
              <w:t xml:space="preserve">  </w:t>
            </w:r>
            <w:r w:rsidR="007D58FE">
              <w:rPr>
                <w:rFonts w:eastAsia="MS Mincho" w:hint="cs"/>
                <w:cs/>
              </w:rPr>
              <w:t>มีนาคม</w:t>
            </w:r>
            <w:r w:rsidR="00AF6727">
              <w:rPr>
                <w:rFonts w:eastAsia="MS Mincho" w:hint="cs"/>
                <w:cs/>
              </w:rPr>
              <w:t xml:space="preserve">  2566</w:t>
            </w:r>
          </w:p>
        </w:tc>
        <w:tc>
          <w:tcPr>
            <w:tcW w:w="4531" w:type="dxa"/>
          </w:tcPr>
          <w:p w:rsidR="006344E8" w:rsidRDefault="006344E8" w:rsidP="00BA2DFA">
            <w:pPr>
              <w:jc w:val="thaiDistribute"/>
              <w:rPr>
                <w:rFonts w:eastAsia="MS Mincho"/>
              </w:rPr>
            </w:pPr>
            <w:r w:rsidRPr="00D42576">
              <w:rPr>
                <w:rFonts w:eastAsia="MS Mincho" w:hint="cs"/>
                <w:b/>
                <w:bCs/>
                <w:u w:val="single"/>
                <w:cs/>
              </w:rPr>
              <w:t>ความเห็นผู้บังคับบัญชา</w:t>
            </w:r>
          </w:p>
          <w:p w:rsidR="006344E8" w:rsidRPr="006344E8" w:rsidRDefault="006344E8" w:rsidP="006344E8">
            <w:pPr>
              <w:ind w:firstLine="319"/>
              <w:jc w:val="thaiDistribute"/>
              <w:rPr>
                <w:rFonts w:eastAsia="MS Mincho"/>
              </w:rPr>
            </w:pPr>
            <w:r w:rsidRPr="006344E8">
              <w:rPr>
                <w:rFonts w:eastAsia="MS Mincho"/>
              </w:rPr>
              <w:t>........................................................</w:t>
            </w:r>
          </w:p>
          <w:p w:rsidR="006344E8" w:rsidRDefault="006344E8" w:rsidP="006344E8">
            <w:pPr>
              <w:ind w:firstLine="319"/>
              <w:jc w:val="thaiDistribute"/>
              <w:rPr>
                <w:rFonts w:eastAsia="MS Mincho"/>
              </w:rPr>
            </w:pPr>
            <w:r w:rsidRPr="006344E8">
              <w:rPr>
                <w:rFonts w:eastAsia="MS Mincho"/>
              </w:rPr>
              <w:t>........................................................</w:t>
            </w:r>
          </w:p>
          <w:p w:rsidR="00A50EEA" w:rsidRDefault="00A50EEA" w:rsidP="006344E8">
            <w:pPr>
              <w:ind w:firstLine="319"/>
              <w:jc w:val="thaiDistribute"/>
              <w:rPr>
                <w:rFonts w:eastAsia="MS Mincho"/>
              </w:rPr>
            </w:pPr>
          </w:p>
          <w:p w:rsidR="006344E8" w:rsidRDefault="006344E8" w:rsidP="006344E8">
            <w:pPr>
              <w:ind w:firstLine="319"/>
              <w:rPr>
                <w:rFonts w:eastAsia="MS Mincho"/>
              </w:rPr>
            </w:pPr>
            <w:r w:rsidRPr="006344E8">
              <w:rPr>
                <w:rFonts w:eastAsia="MS Mincho"/>
                <w:cs/>
              </w:rPr>
              <w:t>(ลงชื่อ)</w:t>
            </w:r>
          </w:p>
          <w:p w:rsidR="006344E8" w:rsidRDefault="00267BA1" w:rsidP="006344E8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(นาย</w:t>
            </w:r>
            <w:r w:rsidR="007D58FE">
              <w:rPr>
                <w:rFonts w:eastAsia="MS Mincho" w:hint="cs"/>
                <w:cs/>
              </w:rPr>
              <w:t>/นาง/นางสาว...</w:t>
            </w:r>
            <w:bookmarkStart w:id="0" w:name="_GoBack"/>
            <w:bookmarkEnd w:id="0"/>
            <w:r>
              <w:rPr>
                <w:rFonts w:eastAsia="MS Mincho" w:hint="cs"/>
                <w:cs/>
              </w:rPr>
              <w:t>)</w:t>
            </w:r>
          </w:p>
          <w:p w:rsidR="006344E8" w:rsidRDefault="006344E8" w:rsidP="006344E8">
            <w:pPr>
              <w:jc w:val="center"/>
              <w:rPr>
                <w:rFonts w:eastAsia="MS Mincho"/>
              </w:rPr>
            </w:pPr>
            <w:r w:rsidRPr="006344E8">
              <w:rPr>
                <w:rFonts w:eastAsia="MS Mincho"/>
                <w:cs/>
              </w:rPr>
              <w:t>สาธารณสุขอำเภอดำเนินสะดวก</w:t>
            </w:r>
          </w:p>
          <w:p w:rsidR="006344E8" w:rsidRDefault="007D58FE" w:rsidP="007B096A">
            <w:pPr>
              <w:jc w:val="center"/>
              <w:rPr>
                <w:rFonts w:eastAsia="MS Mincho"/>
                <w:cs/>
              </w:rPr>
            </w:pPr>
            <w:r>
              <w:rPr>
                <w:rFonts w:eastAsia="MS Mincho" w:hint="cs"/>
                <w:cs/>
              </w:rPr>
              <w:t>วันที่       มีนาคม  2566</w:t>
            </w:r>
          </w:p>
        </w:tc>
      </w:tr>
      <w:tr w:rsidR="006344E8" w:rsidTr="006D5568">
        <w:tc>
          <w:tcPr>
            <w:tcW w:w="4530" w:type="dxa"/>
          </w:tcPr>
          <w:p w:rsidR="006344E8" w:rsidRDefault="00786783" w:rsidP="00AB44DF">
            <w:pPr>
              <w:spacing w:before="120"/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ระหว่างที่ลาข้าพเจ้ามอบหมายงานเรียบร้อย</w:t>
            </w:r>
          </w:p>
        </w:tc>
        <w:tc>
          <w:tcPr>
            <w:tcW w:w="4531" w:type="dxa"/>
          </w:tcPr>
          <w:p w:rsidR="006344E8" w:rsidRDefault="006344E8" w:rsidP="00BA2DFA">
            <w:pPr>
              <w:jc w:val="thaiDistribute"/>
              <w:rPr>
                <w:rFonts w:eastAsia="MS Mincho"/>
              </w:rPr>
            </w:pPr>
          </w:p>
        </w:tc>
      </w:tr>
      <w:tr w:rsidR="00EB1D04" w:rsidTr="006D5568">
        <w:tc>
          <w:tcPr>
            <w:tcW w:w="4530" w:type="dxa"/>
          </w:tcPr>
          <w:p w:rsidR="00EB1D04" w:rsidRDefault="00EB1D04" w:rsidP="00786783">
            <w:pPr>
              <w:jc w:val="center"/>
              <w:rPr>
                <w:rFonts w:eastAsia="MS Mincho"/>
              </w:rPr>
            </w:pPr>
          </w:p>
          <w:p w:rsidR="00EB1D04" w:rsidRDefault="00EB1D04" w:rsidP="00FF31E5">
            <w:pPr>
              <w:ind w:firstLine="459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(ลงชื่อ)</w:t>
            </w:r>
            <w:r w:rsidR="00FF31E5">
              <w:rPr>
                <w:rFonts w:eastAsia="MS Mincho" w:hint="cs"/>
                <w:cs/>
              </w:rPr>
              <w:t xml:space="preserve">                                   </w:t>
            </w:r>
            <w:r>
              <w:rPr>
                <w:rFonts w:eastAsia="MS Mincho" w:hint="cs"/>
                <w:cs/>
              </w:rPr>
              <w:t>ผู้มอบ</w:t>
            </w:r>
          </w:p>
          <w:p w:rsidR="00EB1D04" w:rsidRDefault="00EB1D04" w:rsidP="00786783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(</w:t>
            </w:r>
            <w:r w:rsidR="007D58FE">
              <w:rPr>
                <w:rFonts w:eastAsia="MS Mincho"/>
                <w:spacing w:val="6"/>
                <w:cs/>
              </w:rPr>
              <w:t>นาย/นาง/นางสาว...</w:t>
            </w:r>
            <w:r>
              <w:rPr>
                <w:rFonts w:eastAsia="MS Mincho" w:hint="cs"/>
                <w:cs/>
              </w:rPr>
              <w:t>)</w:t>
            </w:r>
          </w:p>
          <w:p w:rsidR="00EB1D04" w:rsidRDefault="007D58FE" w:rsidP="007D58FE">
            <w:pPr>
              <w:ind w:right="458"/>
              <w:jc w:val="center"/>
              <w:rPr>
                <w:rFonts w:eastAsia="MS Mincho" w:hint="cs"/>
              </w:rPr>
            </w:pPr>
            <w:r>
              <w:rPr>
                <w:rFonts w:eastAsia="MS Mincho" w:hint="cs"/>
                <w:cs/>
              </w:rPr>
              <w:t>นักวิชาการ/เจ้าพนักงาน...</w:t>
            </w:r>
          </w:p>
        </w:tc>
        <w:tc>
          <w:tcPr>
            <w:tcW w:w="4531" w:type="dxa"/>
            <w:vMerge w:val="restart"/>
          </w:tcPr>
          <w:p w:rsidR="00EB1D04" w:rsidRDefault="00EB1D04" w:rsidP="00EB1D04">
            <w:pPr>
              <w:jc w:val="thaiDistribute"/>
              <w:rPr>
                <w:rFonts w:eastAsia="MS Mincho"/>
              </w:rPr>
            </w:pPr>
            <w:r w:rsidRPr="002D616B">
              <w:rPr>
                <w:rFonts w:eastAsia="MS Mincho" w:hint="cs"/>
                <w:b/>
                <w:bCs/>
                <w:u w:val="single"/>
                <w:cs/>
              </w:rPr>
              <w:t>คำสั่ง</w:t>
            </w:r>
          </w:p>
          <w:p w:rsidR="00EB1D04" w:rsidRDefault="00EB1D04" w:rsidP="00EB1D04">
            <w:pPr>
              <w:ind w:firstLine="319"/>
              <w:jc w:val="thaiDistribute"/>
              <w:rPr>
                <w:rFonts w:eastAsia="MS Mincho"/>
                <w:cs/>
              </w:rPr>
            </w:pPr>
            <w:r>
              <w:rPr>
                <w:rFonts w:eastAsia="MS Mincho"/>
              </w:rPr>
              <w:sym w:font="Wingdings 2" w:char="F0A3"/>
            </w:r>
            <w:r>
              <w:rPr>
                <w:rFonts w:eastAsia="MS Mincho" w:hint="cs"/>
                <w:cs/>
              </w:rPr>
              <w:t xml:space="preserve">  อนุญาต</w:t>
            </w:r>
            <w:r>
              <w:rPr>
                <w:rFonts w:eastAsia="MS Mincho"/>
                <w:cs/>
              </w:rPr>
              <w:t xml:space="preserve">  </w:t>
            </w:r>
            <w:r>
              <w:rPr>
                <w:rFonts w:eastAsia="MS Mincho"/>
              </w:rPr>
              <w:sym w:font="Wingdings 2" w:char="F0A3"/>
            </w:r>
            <w:r>
              <w:rPr>
                <w:rFonts w:eastAsia="MS Mincho" w:hint="cs"/>
                <w:cs/>
              </w:rPr>
              <w:t xml:space="preserve">  ไม่อนุญาต</w:t>
            </w:r>
          </w:p>
          <w:p w:rsidR="00EB1D04" w:rsidRPr="006344E8" w:rsidRDefault="00EB1D04" w:rsidP="00EB1D04">
            <w:pPr>
              <w:ind w:firstLine="319"/>
              <w:jc w:val="thaiDistribute"/>
              <w:rPr>
                <w:rFonts w:eastAsia="MS Mincho"/>
              </w:rPr>
            </w:pPr>
            <w:r w:rsidRPr="006344E8">
              <w:rPr>
                <w:rFonts w:eastAsia="MS Mincho"/>
              </w:rPr>
              <w:t>........................................................</w:t>
            </w:r>
          </w:p>
          <w:p w:rsidR="00EB1D04" w:rsidRDefault="00EB1D04" w:rsidP="00EB1D04">
            <w:pPr>
              <w:ind w:firstLine="319"/>
              <w:jc w:val="thaiDistribute"/>
              <w:rPr>
                <w:rFonts w:eastAsia="MS Mincho"/>
              </w:rPr>
            </w:pPr>
            <w:r w:rsidRPr="006344E8">
              <w:rPr>
                <w:rFonts w:eastAsia="MS Mincho"/>
              </w:rPr>
              <w:t>........................................................</w:t>
            </w:r>
          </w:p>
          <w:p w:rsidR="00A50EEA" w:rsidRDefault="00A50EEA" w:rsidP="00267BA1">
            <w:pPr>
              <w:ind w:firstLine="319"/>
              <w:rPr>
                <w:rFonts w:eastAsia="MS Mincho"/>
              </w:rPr>
            </w:pPr>
          </w:p>
          <w:p w:rsidR="00267BA1" w:rsidRDefault="00267BA1" w:rsidP="00267BA1">
            <w:pPr>
              <w:ind w:firstLine="319"/>
              <w:rPr>
                <w:rFonts w:eastAsia="MS Mincho"/>
              </w:rPr>
            </w:pPr>
            <w:r w:rsidRPr="006344E8">
              <w:rPr>
                <w:rFonts w:eastAsia="MS Mincho"/>
                <w:cs/>
              </w:rPr>
              <w:t>(ลงชื่อ)</w:t>
            </w:r>
          </w:p>
          <w:p w:rsidR="00EB1D04" w:rsidRDefault="00267BA1" w:rsidP="00267BA1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(................................................)</w:t>
            </w:r>
          </w:p>
          <w:p w:rsidR="00267BA1" w:rsidRDefault="00267BA1" w:rsidP="00267BA1">
            <w:pPr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...................................</w:t>
            </w:r>
            <w:r w:rsidR="00345471">
              <w:rPr>
                <w:rFonts w:eastAsia="MS Mincho" w:hint="cs"/>
                <w:cs/>
              </w:rPr>
              <w:t>...............</w:t>
            </w:r>
          </w:p>
          <w:p w:rsidR="009A757B" w:rsidRDefault="009A757B" w:rsidP="00B22940">
            <w:pPr>
              <w:jc w:val="center"/>
              <w:rPr>
                <w:rFonts w:eastAsia="MS Mincho"/>
                <w:cs/>
              </w:rPr>
            </w:pPr>
            <w:r>
              <w:rPr>
                <w:rFonts w:eastAsia="MS Mincho" w:hint="cs"/>
                <w:cs/>
              </w:rPr>
              <w:t xml:space="preserve">วันที่       </w:t>
            </w:r>
            <w:r w:rsidR="007D58FE">
              <w:rPr>
                <w:rFonts w:eastAsia="MS Mincho" w:hint="cs"/>
                <w:cs/>
              </w:rPr>
              <w:t>มีนาคม</w:t>
            </w:r>
            <w:r w:rsidR="00B22940">
              <w:rPr>
                <w:rFonts w:eastAsia="MS Mincho" w:hint="cs"/>
                <w:cs/>
              </w:rPr>
              <w:t xml:space="preserve">  2566</w:t>
            </w:r>
          </w:p>
        </w:tc>
      </w:tr>
      <w:tr w:rsidR="00EB1D04" w:rsidTr="006D5568">
        <w:tc>
          <w:tcPr>
            <w:tcW w:w="4530" w:type="dxa"/>
          </w:tcPr>
          <w:p w:rsidR="00EB1D04" w:rsidRDefault="00EB1D04" w:rsidP="00786783">
            <w:pPr>
              <w:jc w:val="center"/>
              <w:rPr>
                <w:rFonts w:eastAsia="MS Mincho"/>
              </w:rPr>
            </w:pPr>
          </w:p>
          <w:p w:rsidR="00EB1D04" w:rsidRDefault="00FF31E5" w:rsidP="00FF31E5">
            <w:pPr>
              <w:ind w:firstLine="459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 xml:space="preserve">(ลงชื่อ)                                   </w:t>
            </w:r>
            <w:r w:rsidR="00EB1D04">
              <w:rPr>
                <w:rFonts w:eastAsia="MS Mincho" w:hint="cs"/>
                <w:cs/>
              </w:rPr>
              <w:t>ผู้รับมอบ</w:t>
            </w:r>
          </w:p>
          <w:p w:rsidR="00EB1D04" w:rsidRPr="00AB44DF" w:rsidRDefault="00EB1D04" w:rsidP="00AB44DF">
            <w:pPr>
              <w:jc w:val="center"/>
              <w:rPr>
                <w:rFonts w:eastAsia="MS Mincho"/>
              </w:rPr>
            </w:pPr>
            <w:r w:rsidRPr="00AB44DF">
              <w:rPr>
                <w:rFonts w:eastAsia="MS Mincho"/>
                <w:cs/>
              </w:rPr>
              <w:t>(</w:t>
            </w:r>
            <w:r w:rsidR="007D58FE">
              <w:rPr>
                <w:rFonts w:eastAsia="MS Mincho"/>
                <w:cs/>
              </w:rPr>
              <w:t>นาย/นาง/นางสาว...</w:t>
            </w:r>
            <w:r w:rsidRPr="00AB44DF">
              <w:rPr>
                <w:rFonts w:eastAsia="MS Mincho"/>
                <w:cs/>
              </w:rPr>
              <w:t>)</w:t>
            </w:r>
          </w:p>
          <w:p w:rsidR="007D58FE" w:rsidRDefault="007D58FE" w:rsidP="007D58FE">
            <w:pPr>
              <w:ind w:right="458"/>
              <w:jc w:val="center"/>
              <w:rPr>
                <w:rFonts w:eastAsia="MS Mincho"/>
              </w:rPr>
            </w:pPr>
            <w:r>
              <w:rPr>
                <w:rFonts w:eastAsia="MS Mincho" w:hint="cs"/>
                <w:cs/>
              </w:rPr>
              <w:t>นักวิชาการ/เจ้าพนักงาน...</w:t>
            </w:r>
          </w:p>
          <w:p w:rsidR="00EB1D04" w:rsidRDefault="00EB1D04" w:rsidP="00541734">
            <w:pPr>
              <w:jc w:val="center"/>
              <w:rPr>
                <w:rFonts w:eastAsia="MS Mincho"/>
              </w:rPr>
            </w:pPr>
          </w:p>
        </w:tc>
        <w:tc>
          <w:tcPr>
            <w:tcW w:w="4531" w:type="dxa"/>
            <w:vMerge/>
          </w:tcPr>
          <w:p w:rsidR="00EB1D04" w:rsidRDefault="00EB1D04" w:rsidP="00BA2DFA">
            <w:pPr>
              <w:jc w:val="thaiDistribute"/>
              <w:rPr>
                <w:rFonts w:eastAsia="MS Mincho"/>
              </w:rPr>
            </w:pPr>
          </w:p>
        </w:tc>
      </w:tr>
    </w:tbl>
    <w:p w:rsidR="00CE6A50" w:rsidRPr="009A757B" w:rsidRDefault="00CE6A50" w:rsidP="00EB1D04">
      <w:pPr>
        <w:jc w:val="thaiDistribute"/>
        <w:rPr>
          <w:rFonts w:eastAsia="MS Mincho"/>
          <w:sz w:val="2"/>
          <w:szCs w:val="2"/>
        </w:rPr>
      </w:pPr>
    </w:p>
    <w:sectPr w:rsidR="00CE6A50" w:rsidRPr="009A757B" w:rsidSect="00781A0E">
      <w:pgSz w:w="11906" w:h="16838"/>
      <w:pgMar w:top="851" w:right="1134" w:bottom="851" w:left="170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67D"/>
    <w:rsid w:val="000950E1"/>
    <w:rsid w:val="0012705A"/>
    <w:rsid w:val="00246BA4"/>
    <w:rsid w:val="00267BA1"/>
    <w:rsid w:val="002A6023"/>
    <w:rsid w:val="00310097"/>
    <w:rsid w:val="00345471"/>
    <w:rsid w:val="00415401"/>
    <w:rsid w:val="004374BD"/>
    <w:rsid w:val="00525BBB"/>
    <w:rsid w:val="00541734"/>
    <w:rsid w:val="005B14CD"/>
    <w:rsid w:val="006344E8"/>
    <w:rsid w:val="00691D00"/>
    <w:rsid w:val="0069240D"/>
    <w:rsid w:val="006B19D2"/>
    <w:rsid w:val="006D5568"/>
    <w:rsid w:val="006F767D"/>
    <w:rsid w:val="0071662A"/>
    <w:rsid w:val="00763E41"/>
    <w:rsid w:val="00781A0E"/>
    <w:rsid w:val="00786783"/>
    <w:rsid w:val="007B096A"/>
    <w:rsid w:val="007D58FE"/>
    <w:rsid w:val="00826BA1"/>
    <w:rsid w:val="00881E7C"/>
    <w:rsid w:val="008D0082"/>
    <w:rsid w:val="009A757B"/>
    <w:rsid w:val="00A50EEA"/>
    <w:rsid w:val="00AB44DF"/>
    <w:rsid w:val="00AF6727"/>
    <w:rsid w:val="00B22940"/>
    <w:rsid w:val="00BA2DFA"/>
    <w:rsid w:val="00CB62BC"/>
    <w:rsid w:val="00CE6A50"/>
    <w:rsid w:val="00D00FAE"/>
    <w:rsid w:val="00D052C2"/>
    <w:rsid w:val="00DA14B9"/>
    <w:rsid w:val="00DE4820"/>
    <w:rsid w:val="00EA7CD7"/>
    <w:rsid w:val="00EB1D04"/>
    <w:rsid w:val="00EE37B0"/>
    <w:rsid w:val="00F173F5"/>
    <w:rsid w:val="00F9346B"/>
    <w:rsid w:val="00FA24C8"/>
    <w:rsid w:val="00FA37FE"/>
    <w:rsid w:val="00FF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587F0C-E10B-4E8A-81CA-17D0822E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DF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052C2"/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052C2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vice\Documents\&#3648;&#3607;&#3617;&#3648;&#3614;&#3621;&#3605;%20Office%20&#3649;&#3610;&#3610;&#3585;&#3635;&#3627;&#3609;&#3604;&#3648;&#3629;&#3591;\&#3649;&#3610;&#3610;&#3651;&#3610;&#3621;&#3634;&#3614;&#3633;&#3585;&#3612;&#3656;&#3629;&#3609;.dotx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แบบใบลาพักผ่อน</Template>
  <TotalTime>5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</cp:revision>
  <cp:lastPrinted>2020-11-26T08:49:00Z</cp:lastPrinted>
  <dcterms:created xsi:type="dcterms:W3CDTF">2023-03-09T09:27:00Z</dcterms:created>
  <dcterms:modified xsi:type="dcterms:W3CDTF">2023-03-10T06:33:00Z</dcterms:modified>
</cp:coreProperties>
</file>